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19A" w:rsidRPr="00525980" w:rsidRDefault="0087419A" w:rsidP="0087419A">
      <w:pPr>
        <w:ind w:left="-284" w:firstLine="426"/>
        <w:rPr>
          <w:b/>
          <w:u w:val="single"/>
        </w:rPr>
      </w:pPr>
      <w:r w:rsidRPr="005B0DC8">
        <w:rPr>
          <w:b/>
        </w:rPr>
        <w:t xml:space="preserve">PLEASE RETURN THIS FORM TO HOLY SPIRIT SCHOOL BY </w:t>
      </w:r>
      <w:r>
        <w:rPr>
          <w:b/>
          <w:u w:val="single"/>
        </w:rPr>
        <w:t xml:space="preserve">FRIDAY </w:t>
      </w:r>
      <w:r w:rsidR="00490864">
        <w:rPr>
          <w:b/>
          <w:u w:val="single"/>
        </w:rPr>
        <w:t>1st</w:t>
      </w:r>
      <w:r>
        <w:rPr>
          <w:b/>
          <w:u w:val="single"/>
        </w:rPr>
        <w:t xml:space="preserve"> MARCH 202</w:t>
      </w:r>
      <w:r w:rsidR="00490864">
        <w:rPr>
          <w:b/>
          <w:u w:val="single"/>
        </w:rPr>
        <w:t>4</w:t>
      </w:r>
    </w:p>
    <w:p w:rsidR="0087419A" w:rsidRPr="00525980" w:rsidRDefault="0087419A" w:rsidP="0087419A">
      <w:pPr>
        <w:rPr>
          <w:rFonts w:ascii="Arial" w:hAnsi="Arial" w:cs="Arial"/>
          <w:b/>
          <w:u w:val="single"/>
        </w:rPr>
      </w:pP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945A30" w:rsidRDefault="0087419A" w:rsidP="0087419A">
      <w:pPr>
        <w:rPr>
          <w:rFonts w:ascii="Arial" w:hAnsi="Arial" w:cs="Arial"/>
          <w:b/>
          <w:u w:val="single"/>
        </w:rPr>
      </w:pPr>
      <w:r w:rsidRPr="00753967">
        <w:rPr>
          <w:rFonts w:ascii="Arial" w:hAnsi="Arial" w:cs="Arial"/>
        </w:rPr>
        <w:t xml:space="preserve">                                 </w:t>
      </w:r>
      <w:r w:rsidRPr="00753967">
        <w:rPr>
          <w:rFonts w:ascii="Arial" w:hAnsi="Arial" w:cs="Arial"/>
          <w:b/>
        </w:rPr>
        <w:t>SUPPLEMENTARY ADMISSION FORM (</w:t>
      </w:r>
      <w:r w:rsidRPr="001F3E95">
        <w:rPr>
          <w:rFonts w:ascii="Arial" w:hAnsi="Arial" w:cs="Arial"/>
          <w:b/>
          <w:u w:val="single"/>
        </w:rPr>
        <w:t>September 20</w:t>
      </w:r>
      <w:r>
        <w:rPr>
          <w:rFonts w:ascii="Arial" w:hAnsi="Arial" w:cs="Arial"/>
          <w:b/>
          <w:u w:val="single"/>
        </w:rPr>
        <w:t>2</w:t>
      </w:r>
      <w:r w:rsidR="00490864">
        <w:rPr>
          <w:rFonts w:ascii="Arial" w:hAnsi="Arial" w:cs="Arial"/>
          <w:b/>
          <w:u w:val="single"/>
        </w:rPr>
        <w:t>4</w:t>
      </w:r>
      <w:r w:rsidRPr="001F3E95">
        <w:rPr>
          <w:rFonts w:ascii="Arial" w:hAnsi="Arial" w:cs="Arial"/>
          <w:b/>
          <w:u w:val="single"/>
        </w:rPr>
        <w:t>)</w:t>
      </w:r>
    </w:p>
    <w:p w:rsidR="0087419A" w:rsidRPr="00753967" w:rsidRDefault="0087419A" w:rsidP="0087419A">
      <w:pPr>
        <w:ind w:hanging="284"/>
        <w:rPr>
          <w:rFonts w:ascii="Arial" w:hAnsi="Arial" w:cs="Arial"/>
        </w:rPr>
      </w:pPr>
      <w:r w:rsidRPr="00753967">
        <w:rPr>
          <w:rFonts w:ascii="Arial" w:hAnsi="Arial" w:cs="Arial"/>
        </w:rPr>
        <w:t xml:space="preserve">Dear Parent, 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5C2AF2" w:rsidRDefault="0087419A" w:rsidP="0087419A">
      <w:pPr>
        <w:rPr>
          <w:rFonts w:ascii="Arial" w:hAnsi="Arial" w:cs="Arial"/>
          <w:b/>
        </w:rPr>
      </w:pPr>
      <w:r w:rsidRPr="00753967">
        <w:rPr>
          <w:rFonts w:ascii="Arial" w:hAnsi="Arial" w:cs="Arial"/>
        </w:rPr>
        <w:t xml:space="preserve">If you wish to apply for a </w:t>
      </w:r>
      <w:r>
        <w:rPr>
          <w:rFonts w:ascii="Arial" w:hAnsi="Arial" w:cs="Arial"/>
        </w:rPr>
        <w:t xml:space="preserve">Reception </w:t>
      </w:r>
      <w:r w:rsidRPr="00753967">
        <w:rPr>
          <w:rFonts w:ascii="Arial" w:hAnsi="Arial" w:cs="Arial"/>
        </w:rPr>
        <w:t xml:space="preserve">place in </w:t>
      </w:r>
      <w:r w:rsidRPr="00753967">
        <w:rPr>
          <w:rFonts w:ascii="Arial" w:hAnsi="Arial" w:cs="Arial"/>
          <w:b/>
        </w:rPr>
        <w:t xml:space="preserve">Holy Spirit Catholic </w:t>
      </w:r>
      <w:r>
        <w:rPr>
          <w:rFonts w:ascii="Arial" w:hAnsi="Arial" w:cs="Arial"/>
          <w:b/>
        </w:rPr>
        <w:t>Academy</w:t>
      </w:r>
      <w:r w:rsidRPr="00753967">
        <w:rPr>
          <w:rFonts w:ascii="Arial" w:hAnsi="Arial" w:cs="Arial"/>
        </w:rPr>
        <w:t xml:space="preserve">, please complete this form and </w:t>
      </w:r>
      <w:r w:rsidRPr="00C9616A">
        <w:rPr>
          <w:rFonts w:ascii="Arial" w:hAnsi="Arial" w:cs="Arial"/>
          <w:b/>
        </w:rPr>
        <w:t>return it to the school office</w:t>
      </w:r>
      <w:r>
        <w:rPr>
          <w:rFonts w:ascii="Arial" w:hAnsi="Arial" w:cs="Arial"/>
          <w:b/>
        </w:rPr>
        <w:t xml:space="preserve"> as soon as possible</w:t>
      </w:r>
      <w:r w:rsidRPr="00753967">
        <w:rPr>
          <w:rFonts w:ascii="Arial" w:hAnsi="Arial" w:cs="Arial"/>
        </w:rPr>
        <w:t xml:space="preserve">.  Thank you. </w:t>
      </w:r>
    </w:p>
    <w:p w:rsidR="0087419A" w:rsidRPr="00753967" w:rsidRDefault="0087419A" w:rsidP="0087419A">
      <w:pPr>
        <w:rPr>
          <w:rFonts w:ascii="Arial" w:hAnsi="Arial" w:cs="Arial"/>
        </w:rPr>
      </w:pPr>
      <w:bookmarkStart w:id="0" w:name="_GoBack"/>
      <w:bookmarkEnd w:id="0"/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  <w:u w:val="single"/>
        </w:rPr>
        <w:t>Section A</w:t>
      </w:r>
      <w:r w:rsidRPr="00753967">
        <w:rPr>
          <w:rFonts w:ascii="Arial" w:hAnsi="Arial" w:cs="Arial"/>
        </w:rPr>
        <w:t xml:space="preserve"> (To be completed by Parent/Guardian)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Name of Child …………………………………………. …Date of Birth …………………………………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Address of Child …………………………………………………………………..Post code …………...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>YOUR CHILD</w:t>
      </w:r>
      <w:r w:rsidRPr="00753967">
        <w:rPr>
          <w:rFonts w:ascii="Arial" w:hAnsi="Arial" w:cs="Arial"/>
        </w:rPr>
        <w:t xml:space="preserve"> BAPTISED CATHOLIC?                YES/NO    (Please delete as appropriate)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Pr="00753967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</w:rPr>
        <w:t>If YES please provide evidence th</w:t>
      </w:r>
      <w:r>
        <w:rPr>
          <w:rFonts w:ascii="Arial" w:hAnsi="Arial" w:cs="Arial"/>
        </w:rPr>
        <w:t>at your child has been baptised</w:t>
      </w:r>
    </w:p>
    <w:p w:rsidR="0087419A" w:rsidRPr="00753967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If Baptised - Parish in which your child was bapti</w:t>
      </w:r>
      <w:r w:rsidRPr="00753967">
        <w:rPr>
          <w:rFonts w:ascii="Arial" w:hAnsi="Arial" w:cs="Arial"/>
          <w:b/>
        </w:rPr>
        <w:t>sed…………………</w:t>
      </w:r>
      <w:r>
        <w:rPr>
          <w:rFonts w:ascii="Arial" w:hAnsi="Arial" w:cs="Arial"/>
          <w:b/>
        </w:rPr>
        <w:t>…………………………….</w:t>
      </w:r>
    </w:p>
    <w:p w:rsidR="0087419A" w:rsidRDefault="0087419A" w:rsidP="0087419A">
      <w:pPr>
        <w:rPr>
          <w:rFonts w:ascii="Arial" w:hAnsi="Arial" w:cs="Arial"/>
          <w:b/>
        </w:rPr>
      </w:pPr>
    </w:p>
    <w:p w:rsidR="0087419A" w:rsidRDefault="0087419A" w:rsidP="0087419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Date of Baptism ……………………………………………………………………</w:t>
      </w:r>
    </w:p>
    <w:p w:rsidR="0087419A" w:rsidRDefault="0087419A" w:rsidP="0087419A">
      <w:pPr>
        <w:rPr>
          <w:rFonts w:ascii="Arial" w:hAnsi="Arial" w:cs="Arial"/>
          <w:b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  <w:b/>
        </w:rPr>
        <w:t>Baptismal Certificate 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</w:rPr>
        <w:t>Parish in which you currently live</w:t>
      </w:r>
      <w:r>
        <w:rPr>
          <w:rFonts w:ascii="Arial" w:hAnsi="Arial" w:cs="Arial"/>
        </w:rPr>
        <w:t>……………………………………………………………………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PLEASE ONLY COMPLETE SECTION B IF YOUR CHILD WAS BAPTISED IN ANOTHER PARISH AND YOU DO NOT HAVE EVIDENCE OF BAPTISM.  (e.g.  A Baptism Certificate).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753967">
        <w:rPr>
          <w:rFonts w:ascii="Arial" w:hAnsi="Arial" w:cs="Arial"/>
          <w:b/>
          <w:u w:val="single"/>
        </w:rPr>
        <w:t xml:space="preserve">Section </w:t>
      </w:r>
      <w:proofErr w:type="gramStart"/>
      <w:r w:rsidRPr="00753967">
        <w:rPr>
          <w:rFonts w:ascii="Arial" w:hAnsi="Arial" w:cs="Arial"/>
          <w:b/>
          <w:u w:val="single"/>
        </w:rPr>
        <w:t>B</w:t>
      </w:r>
      <w:r>
        <w:rPr>
          <w:rFonts w:ascii="Arial" w:hAnsi="Arial" w:cs="Arial"/>
          <w:b/>
          <w:u w:val="single"/>
        </w:rPr>
        <w:t xml:space="preserve">  </w:t>
      </w:r>
      <w:r>
        <w:rPr>
          <w:rFonts w:ascii="Arial" w:hAnsi="Arial" w:cs="Arial"/>
        </w:rPr>
        <w:t>(</w:t>
      </w:r>
      <w:proofErr w:type="gramEnd"/>
      <w:r w:rsidRPr="00FA7C19">
        <w:rPr>
          <w:rFonts w:ascii="Arial" w:hAnsi="Arial" w:cs="Arial"/>
        </w:rPr>
        <w:t>For children who were baptised outside of Holy Spirit Parish</w:t>
      </w:r>
      <w:r>
        <w:rPr>
          <w:rFonts w:ascii="Arial" w:hAnsi="Arial" w:cs="Arial"/>
        </w:rPr>
        <w:t>)</w:t>
      </w:r>
    </w:p>
    <w:p w:rsidR="0087419A" w:rsidRDefault="0087419A" w:rsidP="0087419A">
      <w:pPr>
        <w:rPr>
          <w:rFonts w:ascii="Arial" w:hAnsi="Arial" w:cs="Arial"/>
          <w:i/>
        </w:rPr>
      </w:pPr>
      <w:r w:rsidRPr="00FA7C19">
        <w:rPr>
          <w:rFonts w:ascii="Arial" w:hAnsi="Arial" w:cs="Arial"/>
          <w:i/>
        </w:rPr>
        <w:t>If you cannot get a copy of your child's baptism certificate and your child was not baptised in Holy Spirit Parish, please complete the section below and school will contact the relevant parish.</w:t>
      </w:r>
    </w:p>
    <w:p w:rsidR="0087419A" w:rsidRPr="00FA7C19" w:rsidRDefault="0087419A" w:rsidP="0087419A">
      <w:pPr>
        <w:rPr>
          <w:rFonts w:ascii="Arial" w:hAnsi="Arial" w:cs="Arial"/>
          <w:i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Roman Catholic can you confirm that the child is a baptised Catholic?  YES/NO</w:t>
      </w: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Christian can you confirm that the child is a baptised Christian?            YES/NO</w:t>
      </w: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If a faith other than Christian can you confirm that the child is a member of your faith community?   YES/NO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Name of Priest who baptised your child………………………………………………………………..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 w:rsidRPr="00FA7C19">
        <w:rPr>
          <w:rFonts w:ascii="Arial" w:hAnsi="Arial" w:cs="Arial"/>
        </w:rPr>
        <w:t>Parish Address</w:t>
      </w:r>
      <w:r>
        <w:rPr>
          <w:rFonts w:ascii="Arial" w:hAnsi="Arial" w:cs="Arial"/>
        </w:rPr>
        <w:t>………………………………………………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Default="0087419A" w:rsidP="0087419A">
      <w:pPr>
        <w:rPr>
          <w:rFonts w:ascii="Arial" w:hAnsi="Arial" w:cs="Arial"/>
        </w:rPr>
      </w:pPr>
      <w:r>
        <w:rPr>
          <w:rFonts w:ascii="Arial" w:hAnsi="Arial" w:cs="Arial"/>
        </w:rPr>
        <w:t>Parish Contact number………………………………..</w:t>
      </w:r>
    </w:p>
    <w:p w:rsidR="0087419A" w:rsidRDefault="0087419A" w:rsidP="0087419A">
      <w:pPr>
        <w:rPr>
          <w:rFonts w:ascii="Arial" w:hAnsi="Arial" w:cs="Arial"/>
        </w:rPr>
      </w:pPr>
    </w:p>
    <w:p w:rsidR="0087419A" w:rsidRPr="0087419A" w:rsidRDefault="0087419A" w:rsidP="006163E4">
      <w:pPr>
        <w:rPr>
          <w:rFonts w:ascii="Arial" w:hAnsi="Arial" w:cs="Arial"/>
        </w:rPr>
      </w:pPr>
      <w:r w:rsidRPr="00FA7C19">
        <w:rPr>
          <w:rFonts w:ascii="Arial" w:hAnsi="Arial" w:cs="Arial"/>
        </w:rPr>
        <w:t>Priest/Parish email address</w:t>
      </w:r>
      <w:r>
        <w:rPr>
          <w:rFonts w:ascii="Arial" w:hAnsi="Arial" w:cs="Arial"/>
        </w:rPr>
        <w:t>…………………………………………………………………………….</w:t>
      </w:r>
    </w:p>
    <w:sectPr w:rsidR="0087419A" w:rsidRPr="0087419A" w:rsidSect="0087419A">
      <w:headerReference w:type="default" r:id="rId11"/>
      <w:pgSz w:w="11901" w:h="16817"/>
      <w:pgMar w:top="2694" w:right="56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63E4" w:rsidRDefault="006163E4" w:rsidP="00A94A4C">
      <w:r>
        <w:separator/>
      </w:r>
    </w:p>
  </w:endnote>
  <w:endnote w:type="continuationSeparator" w:id="0">
    <w:p w:rsidR="006163E4" w:rsidRDefault="006163E4" w:rsidP="00A94A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63E4" w:rsidRDefault="006163E4" w:rsidP="00A94A4C">
      <w:r>
        <w:separator/>
      </w:r>
    </w:p>
  </w:footnote>
  <w:footnote w:type="continuationSeparator" w:id="0">
    <w:p w:rsidR="006163E4" w:rsidRDefault="006163E4" w:rsidP="00A94A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4A4C" w:rsidRDefault="006163E4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73600D1" wp14:editId="6587AFF3">
              <wp:simplePos x="0" y="0"/>
              <wp:positionH relativeFrom="column">
                <wp:posOffset>4226560</wp:posOffset>
              </wp:positionH>
              <wp:positionV relativeFrom="paragraph">
                <wp:posOffset>654685</wp:posOffset>
              </wp:positionV>
              <wp:extent cx="2362835" cy="528955"/>
              <wp:effectExtent l="0" t="0" r="0" b="4445"/>
              <wp:wrapSquare wrapText="bothSides"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62835" cy="528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62B5">
                            <w:rPr>
                              <w:color w:val="528F32"/>
                              <w:sz w:val="20"/>
                              <w:szCs w:val="20"/>
                            </w:rPr>
                            <w:t xml:space="preserve">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Poulsom Drive Netherton L30 2NR</w:t>
                          </w:r>
                        </w:p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 xml:space="preserve">T: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01515257497</w:t>
                          </w:r>
                          <w:r w:rsidRPr="00A062B5">
                            <w:rPr>
                              <w:color w:val="9D9D9C"/>
                              <w:sz w:val="20"/>
                              <w:szCs w:val="20"/>
                            </w:rPr>
                            <w:t>]</w:t>
                          </w:r>
                        </w:p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 xml:space="preserve">E: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admin.holyspirit@schools.sefton.gov.uk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3600D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32.8pt;margin-top:51.55pt;width:186.05pt;height:4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" filled="f" stroked="f" strokeweight=".5pt">
              <v:textbox inset="0,0,0,0">
                <w:txbxContent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62B5">
                      <w:rPr>
                        <w:color w:val="528F32"/>
                        <w:sz w:val="20"/>
                        <w:szCs w:val="20"/>
                      </w:rPr>
                      <w:t xml:space="preserve">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Poulsom Drive Netherton L30 2NR</w:t>
                    </w:r>
                  </w:p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 xml:space="preserve">T: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01515257497</w:t>
                    </w:r>
                    <w:r w:rsidRPr="00A062B5">
                      <w:rPr>
                        <w:color w:val="9D9D9C"/>
                        <w:sz w:val="20"/>
                        <w:szCs w:val="20"/>
                      </w:rPr>
                      <w:t>]</w:t>
                    </w:r>
                  </w:p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 xml:space="preserve">E: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admin.holyspirit@schools.sefton.gov.uk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B4549" w:rsidRPr="007F2CCD">
      <w:rPr>
        <w:noProof/>
        <w:color w:val="528F32"/>
        <w:lang w:eastAsia="en-GB"/>
      </w:rPr>
      <w:drawing>
        <wp:anchor distT="0" distB="0" distL="114300" distR="114300" simplePos="0" relativeHeight="251658240" behindDoc="1" locked="0" layoutInCell="1" allowOverlap="1" wp14:anchorId="6533FC80" wp14:editId="2A5FF977">
          <wp:simplePos x="0" y="0"/>
          <wp:positionH relativeFrom="column">
            <wp:posOffset>-612140</wp:posOffset>
          </wp:positionH>
          <wp:positionV relativeFrom="paragraph">
            <wp:posOffset>-450215</wp:posOffset>
          </wp:positionV>
          <wp:extent cx="7555864" cy="10687892"/>
          <wp:effectExtent l="0" t="0" r="127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4" cy="106878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73E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AD66B3D" wp14:editId="2EDCC1F4">
              <wp:simplePos x="0" y="0"/>
              <wp:positionH relativeFrom="column">
                <wp:posOffset>4687570</wp:posOffset>
              </wp:positionH>
              <wp:positionV relativeFrom="paragraph">
                <wp:posOffset>246380</wp:posOffset>
              </wp:positionV>
              <wp:extent cx="1905635" cy="208800"/>
              <wp:effectExtent l="0" t="0" r="0" b="762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635" cy="20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F2CCD" w:rsidRPr="00A062B5" w:rsidRDefault="007F2CCD" w:rsidP="007F2CCD">
                          <w:pPr>
                            <w:jc w:val="right"/>
                            <w:rPr>
                              <w:color w:val="9D9D9C"/>
                              <w:sz w:val="20"/>
                              <w:szCs w:val="20"/>
                            </w:rPr>
                          </w:pPr>
                          <w:r w:rsidRPr="00A02803">
                            <w:rPr>
                              <w:color w:val="75C9F2"/>
                              <w:sz w:val="20"/>
                              <w:szCs w:val="20"/>
                            </w:rPr>
                            <w:t>Headteacher:</w:t>
                          </w:r>
                          <w:r w:rsidRPr="00E568B9">
                            <w:rPr>
                              <w:color w:val="7C142B"/>
                              <w:sz w:val="20"/>
                              <w:szCs w:val="20"/>
                            </w:rPr>
                            <w:t xml:space="preserve"> </w:t>
                          </w:r>
                          <w:r w:rsidR="006163E4">
                            <w:rPr>
                              <w:color w:val="9D9D9C"/>
                              <w:sz w:val="20"/>
                              <w:szCs w:val="20"/>
                            </w:rPr>
                            <w:t>Michelle Forrest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D66B3D" id="Text Box 1" o:spid="_x0000_s1027" type="#_x0000_t202" style="position:absolute;margin-left:369.1pt;margin-top:19.4pt;width:150.05pt;height:16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" filled="f" stroked="f" strokeweight=".5pt">
              <v:textbox inset="0,0,0,0">
                <w:txbxContent>
                  <w:p w:rsidR="007F2CCD" w:rsidRPr="00A062B5" w:rsidRDefault="007F2CCD" w:rsidP="007F2CCD">
                    <w:pPr>
                      <w:jc w:val="right"/>
                      <w:rPr>
                        <w:color w:val="9D9D9C"/>
                        <w:sz w:val="20"/>
                        <w:szCs w:val="20"/>
                      </w:rPr>
                    </w:pPr>
                    <w:r w:rsidRPr="00A02803">
                      <w:rPr>
                        <w:color w:val="75C9F2"/>
                        <w:sz w:val="20"/>
                        <w:szCs w:val="20"/>
                      </w:rPr>
                      <w:t>Headteacher:</w:t>
                    </w:r>
                    <w:r w:rsidRPr="00E568B9">
                      <w:rPr>
                        <w:color w:val="7C142B"/>
                        <w:sz w:val="20"/>
                        <w:szCs w:val="20"/>
                      </w:rPr>
                      <w:t xml:space="preserve"> </w:t>
                    </w:r>
                    <w:r w:rsidR="006163E4">
                      <w:rPr>
                        <w:color w:val="9D9D9C"/>
                        <w:sz w:val="20"/>
                        <w:szCs w:val="20"/>
                      </w:rPr>
                      <w:t>Michelle Forrest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DE3"/>
    <w:multiLevelType w:val="hybridMultilevel"/>
    <w:tmpl w:val="03506E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3E4"/>
    <w:rsid w:val="00064BAB"/>
    <w:rsid w:val="00102B6E"/>
    <w:rsid w:val="001B4549"/>
    <w:rsid w:val="00305525"/>
    <w:rsid w:val="00397DB6"/>
    <w:rsid w:val="00490864"/>
    <w:rsid w:val="004A7DF8"/>
    <w:rsid w:val="00500C49"/>
    <w:rsid w:val="006163E4"/>
    <w:rsid w:val="007E115F"/>
    <w:rsid w:val="007F2CCD"/>
    <w:rsid w:val="00824B5F"/>
    <w:rsid w:val="0087419A"/>
    <w:rsid w:val="00892CD4"/>
    <w:rsid w:val="00893917"/>
    <w:rsid w:val="008F1904"/>
    <w:rsid w:val="00A02803"/>
    <w:rsid w:val="00A062B5"/>
    <w:rsid w:val="00A94A4C"/>
    <w:rsid w:val="00D8669D"/>
    <w:rsid w:val="00DB0A5D"/>
    <w:rsid w:val="00E568B9"/>
    <w:rsid w:val="00FA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8FDE9C4"/>
  <w15:chartTrackingRefBased/>
  <w15:docId w15:val="{1622AA37-9E76-423C-9B28-8C1E26188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19A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4A4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94A4C"/>
  </w:style>
  <w:style w:type="paragraph" w:styleId="Footer">
    <w:name w:val="footer"/>
    <w:basedOn w:val="Normal"/>
    <w:link w:val="FooterChar"/>
    <w:uiPriority w:val="99"/>
    <w:unhideWhenUsed/>
    <w:rsid w:val="00A94A4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A94A4C"/>
  </w:style>
  <w:style w:type="paragraph" w:styleId="NormalWeb">
    <w:name w:val="Normal (Web)"/>
    <w:basedOn w:val="Normal"/>
    <w:uiPriority w:val="99"/>
    <w:semiHidden/>
    <w:unhideWhenUsed/>
    <w:rsid w:val="007F2CC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A062B5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52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5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2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SSIMS\Admin-UA$\michelle.forrest\Downloads\Holy%20Spirit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0E9940E138B048BCBB71E8D34F35CE" ma:contentTypeVersion="9" ma:contentTypeDescription="Create a new document." ma:contentTypeScope="" ma:versionID="35e1d97ae1d25a843f4f7d41d3cd6122">
  <xsd:schema xmlns:xsd="http://www.w3.org/2001/XMLSchema" xmlns:xs="http://www.w3.org/2001/XMLSchema" xmlns:p="http://schemas.microsoft.com/office/2006/metadata/properties" xmlns:ns2="cc581cf1-3445-4462-9d58-34f80273af0d" xmlns:ns3="0f9a9859-9819-403c-9970-c3df843e84d9" targetNamespace="http://schemas.microsoft.com/office/2006/metadata/properties" ma:root="true" ma:fieldsID="a7647a0118c0cdd46866e29a5d3735f3" ns2:_="" ns3:_="">
    <xsd:import namespace="cc581cf1-3445-4462-9d58-34f80273af0d"/>
    <xsd:import namespace="0f9a9859-9819-403c-9970-c3df843e84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581cf1-3445-4462-9d58-34f80273af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713bc6b-9aea-4ecd-b0cf-bb38aab927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9a9859-9819-403c-9970-c3df843e84d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d27fcd2-8022-4023-995a-707c6d0b329c}" ma:internalName="TaxCatchAll" ma:showField="CatchAllData" ma:web="0f9a9859-9819-403c-9970-c3df843e84d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f9a9859-9819-403c-9970-c3df843e84d9" xsi:nil="true"/>
    <lcf76f155ced4ddcb4097134ff3c332f xmlns="cc581cf1-3445-4462-9d58-34f80273af0d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BF9F0D-5136-40F5-9B14-A6668EBE8C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581cf1-3445-4462-9d58-34f80273af0d"/>
    <ds:schemaRef ds:uri="0f9a9859-9819-403c-9970-c3df843e84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A2D699-F753-4E1C-B803-7820BC303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409AEE-44A4-4CD0-A043-2CE63B7795E2}">
  <ds:schemaRefs>
    <ds:schemaRef ds:uri="http://schemas.microsoft.com/office/2006/metadata/properties"/>
    <ds:schemaRef ds:uri="http://schemas.microsoft.com/office/infopath/2007/PartnerControls"/>
    <ds:schemaRef ds:uri="cc581cf1-3445-4462-9d58-34f80273af0d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purl.org/dc/elements/1.1/"/>
    <ds:schemaRef ds:uri="http://schemas.openxmlformats.org/package/2006/metadata/core-properties"/>
    <ds:schemaRef ds:uri="0f9a9859-9819-403c-9970-c3df843e84d9"/>
  </ds:schemaRefs>
</ds:datastoreItem>
</file>

<file path=customXml/itemProps4.xml><?xml version="1.0" encoding="utf-8"?>
<ds:datastoreItem xmlns:ds="http://schemas.openxmlformats.org/officeDocument/2006/customXml" ds:itemID="{49D6FFE8-9074-4B36-9B34-C0E17AE90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Holy Spirit_Letterhead</Template>
  <TotalTime>1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Forrest</dc:creator>
  <cp:keywords/>
  <dc:description/>
  <cp:lastModifiedBy>Hannah Bromilow</cp:lastModifiedBy>
  <cp:revision>2</cp:revision>
  <cp:lastPrinted>2023-01-18T12:21:00Z</cp:lastPrinted>
  <dcterms:created xsi:type="dcterms:W3CDTF">2023-11-10T13:42:00Z</dcterms:created>
  <dcterms:modified xsi:type="dcterms:W3CDTF">2023-11-10T13:42:00Z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0x010100E20E9940E138B048BCBB71E8D34F35CE</vt:lpwstr>
  </property>
</Properties>
</file>